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7973A" w14:textId="00D72069" w:rsidR="00323A4A" w:rsidRDefault="00323A4A" w:rsidP="00323A4A">
      <w:pPr>
        <w:pStyle w:val="Heading1"/>
      </w:pPr>
      <w:r>
        <w:t>Heading 1</w:t>
      </w:r>
    </w:p>
    <w:p w14:paraId="09894C48" w14:textId="04FBA8C3" w:rsidR="00323A4A" w:rsidRDefault="00323A4A" w:rsidP="00323A4A">
      <w:pPr>
        <w:pStyle w:val="Heading2"/>
      </w:pPr>
      <w:r>
        <w:t>Heading 2</w:t>
      </w:r>
    </w:p>
    <w:p w14:paraId="3E53E099" w14:textId="1CF338B5" w:rsidR="00323A4A" w:rsidRDefault="00323A4A" w:rsidP="00323A4A">
      <w:r w:rsidRPr="00323A4A">
        <w:rPr>
          <w:rStyle w:val="Heading3Char"/>
        </w:rPr>
        <w:t>Heading</w:t>
      </w:r>
      <w:r>
        <w:t xml:space="preserve"> 3</w:t>
      </w:r>
    </w:p>
    <w:p w14:paraId="2EDF23BD" w14:textId="77777777" w:rsidR="00323A4A" w:rsidRDefault="00323A4A" w:rsidP="00323A4A"/>
    <w:p w14:paraId="74F1EAD2" w14:textId="4BF6F5B1" w:rsidR="00323A4A" w:rsidRDefault="00323A4A" w:rsidP="00323A4A">
      <w:pPr>
        <w:pStyle w:val="OverskriftNummer"/>
      </w:pPr>
      <w:r>
        <w:t>Overskrift Nummer</w:t>
      </w:r>
    </w:p>
    <w:p w14:paraId="3B75C4E2" w14:textId="002A3FB1" w:rsidR="00323A4A" w:rsidRDefault="00323A4A" w:rsidP="00323A4A">
      <w:pPr>
        <w:pStyle w:val="OverskriftNummer"/>
        <w:numPr>
          <w:ilvl w:val="1"/>
          <w:numId w:val="11"/>
        </w:numPr>
      </w:pPr>
      <w:r>
        <w:t>Innrykk 2</w:t>
      </w:r>
    </w:p>
    <w:p w14:paraId="1AA091B9" w14:textId="5387B23D" w:rsidR="00323A4A" w:rsidRDefault="00323A4A" w:rsidP="00323A4A">
      <w:pPr>
        <w:pStyle w:val="OverskriftNummer"/>
        <w:numPr>
          <w:ilvl w:val="2"/>
          <w:numId w:val="11"/>
        </w:numPr>
      </w:pPr>
      <w:r>
        <w:t>Innrykk 3</w:t>
      </w:r>
    </w:p>
    <w:p w14:paraId="4A1CDDDE" w14:textId="77777777" w:rsidR="00323A4A" w:rsidRDefault="00323A4A" w:rsidP="00323A4A">
      <w:pPr>
        <w:pStyle w:val="OverskriftNummer"/>
        <w:numPr>
          <w:ilvl w:val="0"/>
          <w:numId w:val="0"/>
        </w:numPr>
        <w:ind w:left="720" w:hanging="360"/>
      </w:pPr>
    </w:p>
    <w:p w14:paraId="361A78F1" w14:textId="0A419AC4" w:rsidR="00323A4A" w:rsidRPr="00323A4A" w:rsidRDefault="00323A4A" w:rsidP="00323A4A">
      <w:r>
        <w:t>Brødtekst er samme stil som Normal</w:t>
      </w:r>
    </w:p>
    <w:sectPr w:rsidR="00323A4A" w:rsidRPr="00323A4A" w:rsidSect="00323A4A">
      <w:headerReference w:type="default" r:id="rId8"/>
      <w:footerReference w:type="default" r:id="rId9"/>
      <w:headerReference w:type="first" r:id="rId10"/>
      <w:type w:val="continuous"/>
      <w:pgSz w:w="11906" w:h="16838"/>
      <w:pgMar w:top="1418" w:right="1418" w:bottom="1418" w:left="1418" w:header="510" w:footer="454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BE997" w14:textId="77777777" w:rsidR="00246C74" w:rsidRDefault="00246C74" w:rsidP="00EB0DED">
      <w:r>
        <w:separator/>
      </w:r>
    </w:p>
  </w:endnote>
  <w:endnote w:type="continuationSeparator" w:id="0">
    <w:p w14:paraId="62F94D6C" w14:textId="77777777" w:rsidR="00246C74" w:rsidRDefault="00246C74" w:rsidP="00EB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16982599"/>
      <w:docPartObj>
        <w:docPartGallery w:val="Page Numbers (Bottom of Page)"/>
        <w:docPartUnique/>
      </w:docPartObj>
    </w:sdtPr>
    <w:sdtContent>
      <w:p w14:paraId="38E5A461" w14:textId="77777777" w:rsidR="00323A4A" w:rsidRPr="00FA0439" w:rsidRDefault="00323A4A" w:rsidP="00EB0DED">
        <w:pPr>
          <w:pStyle w:val="Footer"/>
          <w:rPr>
            <w:rStyle w:val="PageNumber"/>
          </w:rPr>
        </w:pPr>
        <w:r w:rsidRPr="00B92753">
          <w:rPr>
            <w:noProof/>
          </w:rPr>
          <w:drawing>
            <wp:anchor distT="0" distB="0" distL="114300" distR="114300" simplePos="0" relativeHeight="251663360" behindDoc="0" locked="0" layoutInCell="1" allowOverlap="1" wp14:anchorId="149588C8" wp14:editId="47AD11F5">
              <wp:simplePos x="0" y="0"/>
              <wp:positionH relativeFrom="column">
                <wp:posOffset>-2540</wp:posOffset>
              </wp:positionH>
              <wp:positionV relativeFrom="paragraph">
                <wp:posOffset>93734</wp:posOffset>
              </wp:positionV>
              <wp:extent cx="224790" cy="169545"/>
              <wp:effectExtent l="0" t="0" r="3810" b="0"/>
              <wp:wrapSquare wrapText="bothSides"/>
              <wp:docPr id="2061912806" name="Bilde 2" descr="Et bilde som inneholder Font, Grafikk, logo, grafisk design&#10;&#10;KI-generert innhold kan være feil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8138430" name="Bilde 2" descr="Et bilde som inneholder Font, Grafikk, logo, grafisk design&#10;&#10;KI-generert innhold kan være feil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790" cy="1695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92753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1" locked="0" layoutInCell="1" allowOverlap="1" wp14:anchorId="5596D1C6" wp14:editId="15FA76BE">
                  <wp:simplePos x="0" y="0"/>
                  <wp:positionH relativeFrom="column">
                    <wp:posOffset>-1173480</wp:posOffset>
                  </wp:positionH>
                  <wp:positionV relativeFrom="paragraph">
                    <wp:posOffset>-141699</wp:posOffset>
                  </wp:positionV>
                  <wp:extent cx="7937500" cy="1177636"/>
                  <wp:effectExtent l="0" t="0" r="12700" b="16510"/>
                  <wp:wrapNone/>
                  <wp:docPr id="750326347" name="Rektangel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937500" cy="117763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5C683437" id="Rektangel 1" o:spid="_x0000_s1026" style="position:absolute;margin-left:-92.4pt;margin-top:-11.15pt;width:625pt;height:92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" fillcolor="#200818 [3200]" strokecolor="#040103 [480]" strokeweight="1pt"/>
              </w:pict>
            </mc:Fallback>
          </mc:AlternateContent>
        </w:r>
      </w:p>
    </w:sdtContent>
  </w:sdt>
  <w:p w14:paraId="5CDFE65E" w14:textId="77777777" w:rsidR="00323A4A" w:rsidRPr="00B92753" w:rsidRDefault="00323A4A" w:rsidP="00F76322">
    <w:pPr>
      <w:pStyle w:val="Footer"/>
      <w:jc w:val="right"/>
    </w:pPr>
    <w:fldSimple w:instr=" FILENAME  \* MERGEFORMAT ">
      <w:r>
        <w:rPr>
          <w:noProof/>
        </w:rPr>
        <w:t>Dokument1</w:t>
      </w:r>
    </w:fldSimple>
    <w:r>
      <w:tab/>
    </w:r>
    <w:sdt>
      <w:sdtPr>
        <w:rPr>
          <w:rStyle w:val="PageNumber"/>
        </w:rPr>
        <w:id w:val="-1999724578"/>
        <w:docPartObj>
          <w:docPartGallery w:val="Page Numbers (Bottom of Page)"/>
          <w:docPartUnique/>
        </w:docPartObj>
      </w:sdtPr>
      <w:sdtContent>
        <w:r w:rsidRPr="00B92753">
          <w:fldChar w:fldCharType="begin"/>
        </w:r>
        <w:r w:rsidRPr="00B92753">
          <w:instrText xml:space="preserve"> PAGE </w:instrText>
        </w:r>
        <w:r w:rsidRPr="00B92753">
          <w:fldChar w:fldCharType="separate"/>
        </w:r>
        <w:r>
          <w:t>1</w:t>
        </w:r>
        <w:r w:rsidRPr="00B92753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C1739" w14:textId="77777777" w:rsidR="00246C74" w:rsidRDefault="00246C74" w:rsidP="00EB0DED">
      <w:r>
        <w:separator/>
      </w:r>
    </w:p>
  </w:footnote>
  <w:footnote w:type="continuationSeparator" w:id="0">
    <w:p w14:paraId="1EC450C1" w14:textId="77777777" w:rsidR="00246C74" w:rsidRDefault="00246C74" w:rsidP="00EB0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2C90C" w14:textId="77777777" w:rsidR="00323A4A" w:rsidRPr="00EB0DED" w:rsidRDefault="00323A4A" w:rsidP="00EB0DED">
    <w:pPr>
      <w:pStyle w:val="Header"/>
    </w:pPr>
    <w:r>
      <w:rPr>
        <w:noProof/>
      </w:rPr>
      <w:drawing>
        <wp:inline distT="0" distB="0" distL="0" distR="0" wp14:anchorId="35479EB0" wp14:editId="179F8ACD">
          <wp:extent cx="970793" cy="125095"/>
          <wp:effectExtent l="0" t="0" r="0" b="1905"/>
          <wp:docPr id="1171127012" name="Bilde 5" descr="Et bilde som inneholder Grafikk, grafisk design, skjermbilde, Font&#10;&#10;KI-generert innhold kan være fei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411066" name="Bilde 5" descr="Et bilde som inneholder Grafikk, grafisk design, skjermbilde, Font&#10;&#10;KI-generert innhold kan være feil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1440" cy="1341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AE97" w14:textId="77777777" w:rsidR="0087582A" w:rsidRDefault="0087582A">
    <w:pPr>
      <w:pStyle w:val="Header"/>
    </w:pPr>
    <w:r>
      <w:rPr>
        <w:noProof/>
      </w:rPr>
      <w:drawing>
        <wp:inline distT="0" distB="0" distL="0" distR="0" wp14:anchorId="364DC401" wp14:editId="60653553">
          <wp:extent cx="970793" cy="125095"/>
          <wp:effectExtent l="0" t="0" r="0" b="1905"/>
          <wp:docPr id="880513879" name="Bilde 5" descr="Et bilde som inneholder Grafikk, grafisk design, skjermbilde, Font&#10;&#10;KI-generert innhold kan være fei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411066" name="Bilde 5" descr="Et bilde som inneholder Grafikk, grafisk design, skjermbilde, Font&#10;&#10;KI-generert innhold kan være feil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1440" cy="1341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0pt;height:124.3pt" o:bullet="t">
        <v:imagedata r:id="rId1" o:title="enkle-symboler-logo-mark-rune-rød-rgb-900px-w-72ppi"/>
      </v:shape>
    </w:pict>
  </w:numPicBullet>
  <w:numPicBullet w:numPicBulletId="1">
    <w:pict>
      <v:shape id="_x0000_i1026" type="#_x0000_t75" style="width:450pt;height:124.3pt" o:bullet="t">
        <v:imagedata r:id="rId2" o:title="enkle-symboler-logo-mark-black-rgb-900px-w-72ppi"/>
      </v:shape>
    </w:pict>
  </w:numPicBullet>
  <w:abstractNum w:abstractNumId="0" w15:restartNumberingAfterBreak="0">
    <w:nsid w:val="069359F2"/>
    <w:multiLevelType w:val="multilevel"/>
    <w:tmpl w:val="69EAB7B8"/>
    <w:styleLink w:val="Gjeldendeliste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7D8119C"/>
    <w:multiLevelType w:val="multilevel"/>
    <w:tmpl w:val="0414001D"/>
    <w:styleLink w:val="Gjeldendelist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8B168F"/>
    <w:multiLevelType w:val="multilevel"/>
    <w:tmpl w:val="8C5C2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40D481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844470"/>
    <w:multiLevelType w:val="multilevel"/>
    <w:tmpl w:val="859E987A"/>
    <w:styleLink w:val="Gjeldendeliste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452087"/>
    <w:multiLevelType w:val="multilevel"/>
    <w:tmpl w:val="D1A64848"/>
    <w:styleLink w:val="Gjeldendelist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68C2E69"/>
    <w:multiLevelType w:val="multilevel"/>
    <w:tmpl w:val="CE24D660"/>
    <w:lvl w:ilvl="0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6852D8"/>
    <w:multiLevelType w:val="multilevel"/>
    <w:tmpl w:val="46884982"/>
    <w:styleLink w:val="Gjeldendeliste1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9C545FB"/>
    <w:multiLevelType w:val="multilevel"/>
    <w:tmpl w:val="B01A681A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2B261E"/>
    <w:multiLevelType w:val="hybridMultilevel"/>
    <w:tmpl w:val="9CBC4BFE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C7F47"/>
    <w:multiLevelType w:val="multilevel"/>
    <w:tmpl w:val="CDFE0D94"/>
    <w:lvl w:ilvl="0">
      <w:start w:val="1"/>
      <w:numFmt w:val="decimal"/>
      <w:pStyle w:val="OverskriftNummer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67" w:firstLine="0"/>
      </w:pPr>
      <w:rPr>
        <w:rFonts w:hint="default"/>
        <w:color w:val="FF3434" w:themeColor="text2"/>
      </w:rPr>
    </w:lvl>
    <w:lvl w:ilvl="2">
      <w:start w:val="1"/>
      <w:numFmt w:val="decimal"/>
      <w:suff w:val="space"/>
      <w:lvlText w:val="%1.%2.%3."/>
      <w:lvlJc w:val="left"/>
      <w:pPr>
        <w:ind w:left="851" w:firstLine="0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141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1CCD261B"/>
    <w:multiLevelType w:val="multilevel"/>
    <w:tmpl w:val="46884982"/>
    <w:styleLink w:val="Gjeldendeliste11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EA97ECD"/>
    <w:multiLevelType w:val="multilevel"/>
    <w:tmpl w:val="564E69EE"/>
    <w:styleLink w:val="Gjeldendelist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FF10FA1"/>
    <w:multiLevelType w:val="multilevel"/>
    <w:tmpl w:val="3AB6C922"/>
    <w:styleLink w:val="CurrentList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firstLine="0"/>
      </w:pPr>
      <w:rPr>
        <w:rFonts w:hint="default"/>
        <w:color w:val="FF3434" w:themeColor="text2"/>
      </w:rPr>
    </w:lvl>
    <w:lvl w:ilvl="2">
      <w:start w:val="1"/>
      <w:numFmt w:val="decimal"/>
      <w:lvlText w:val="%1.%2.%3."/>
      <w:lvlJc w:val="left"/>
      <w:pPr>
        <w:ind w:left="851" w:firstLine="0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141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23164DA2"/>
    <w:multiLevelType w:val="hybridMultilevel"/>
    <w:tmpl w:val="000E93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0441A"/>
    <w:multiLevelType w:val="multilevel"/>
    <w:tmpl w:val="47A26FC2"/>
    <w:styleLink w:val="Gjeldendeliste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C2660A6"/>
    <w:multiLevelType w:val="multilevel"/>
    <w:tmpl w:val="A0D8190C"/>
    <w:styleLink w:val="Gjeldendeliste13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color w:val="200818" w:themeColor="text1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  <w:color w:val="200818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0C37500"/>
    <w:multiLevelType w:val="multilevel"/>
    <w:tmpl w:val="E09EBFE2"/>
    <w:styleLink w:val="CurrentList1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color w:val="FF3434" w:themeColor="text2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A964D7B"/>
    <w:multiLevelType w:val="multilevel"/>
    <w:tmpl w:val="5212D0C6"/>
    <w:lvl w:ilvl="0">
      <w:start w:val="1"/>
      <w:numFmt w:val="bullet"/>
      <w:lvlText w:val=""/>
      <w:lvlPicBulletId w:val="1"/>
      <w:lvlJc w:val="left"/>
      <w:pPr>
        <w:ind w:left="1021" w:hanging="681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6E4C5B"/>
    <w:multiLevelType w:val="hybridMultilevel"/>
    <w:tmpl w:val="E70E8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74AA4"/>
    <w:multiLevelType w:val="multilevel"/>
    <w:tmpl w:val="0414001D"/>
    <w:styleLink w:val="Gjeldendelist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3861356"/>
    <w:multiLevelType w:val="multilevel"/>
    <w:tmpl w:val="AE3E152A"/>
    <w:styleLink w:val="CurrentList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color w:val="FF3434" w:themeColor="text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  <w:color w:val="FF3434" w:themeColor="text2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58DA5A61"/>
    <w:multiLevelType w:val="multilevel"/>
    <w:tmpl w:val="0414001D"/>
    <w:styleLink w:val="Gjeldendelist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3C96FDB"/>
    <w:multiLevelType w:val="multilevel"/>
    <w:tmpl w:val="7624A900"/>
    <w:styleLink w:val="Gjeldendelist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1F5084C"/>
    <w:multiLevelType w:val="multilevel"/>
    <w:tmpl w:val="859E987A"/>
    <w:styleLink w:val="Gjeldendeliste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CAD4F57"/>
    <w:multiLevelType w:val="multilevel"/>
    <w:tmpl w:val="5212D0C6"/>
    <w:lvl w:ilvl="0">
      <w:start w:val="1"/>
      <w:numFmt w:val="bullet"/>
      <w:lvlText w:val=""/>
      <w:lvlPicBulletId w:val="1"/>
      <w:lvlJc w:val="left"/>
      <w:pPr>
        <w:ind w:left="1021" w:hanging="681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C322CC"/>
    <w:multiLevelType w:val="hybridMultilevel"/>
    <w:tmpl w:val="62748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647379">
    <w:abstractNumId w:val="18"/>
  </w:num>
  <w:num w:numId="2" w16cid:durableId="575479805">
    <w:abstractNumId w:val="8"/>
  </w:num>
  <w:num w:numId="3" w16cid:durableId="293414940">
    <w:abstractNumId w:val="25"/>
  </w:num>
  <w:num w:numId="4" w16cid:durableId="532041163">
    <w:abstractNumId w:val="3"/>
  </w:num>
  <w:num w:numId="5" w16cid:durableId="1234006600">
    <w:abstractNumId w:val="6"/>
  </w:num>
  <w:num w:numId="6" w16cid:durableId="596905244">
    <w:abstractNumId w:val="9"/>
  </w:num>
  <w:num w:numId="7" w16cid:durableId="1542552537">
    <w:abstractNumId w:val="2"/>
  </w:num>
  <w:num w:numId="8" w16cid:durableId="224921389">
    <w:abstractNumId w:val="1"/>
  </w:num>
  <w:num w:numId="9" w16cid:durableId="817764518">
    <w:abstractNumId w:val="22"/>
  </w:num>
  <w:num w:numId="10" w16cid:durableId="256133840">
    <w:abstractNumId w:val="20"/>
  </w:num>
  <w:num w:numId="11" w16cid:durableId="1126586497">
    <w:abstractNumId w:val="10"/>
  </w:num>
  <w:num w:numId="12" w16cid:durableId="299577964">
    <w:abstractNumId w:val="5"/>
  </w:num>
  <w:num w:numId="13" w16cid:durableId="1306854333">
    <w:abstractNumId w:val="15"/>
  </w:num>
  <w:num w:numId="14" w16cid:durableId="1433361099">
    <w:abstractNumId w:val="12"/>
  </w:num>
  <w:num w:numId="15" w16cid:durableId="1754471773">
    <w:abstractNumId w:val="0"/>
  </w:num>
  <w:num w:numId="16" w16cid:durableId="2008707251">
    <w:abstractNumId w:val="23"/>
  </w:num>
  <w:num w:numId="17" w16cid:durableId="863328807">
    <w:abstractNumId w:val="4"/>
  </w:num>
  <w:num w:numId="18" w16cid:durableId="1826314635">
    <w:abstractNumId w:val="24"/>
  </w:num>
  <w:num w:numId="19" w16cid:durableId="163860037">
    <w:abstractNumId w:val="11"/>
  </w:num>
  <w:num w:numId="20" w16cid:durableId="1633630753">
    <w:abstractNumId w:val="7"/>
  </w:num>
  <w:num w:numId="21" w16cid:durableId="352341640">
    <w:abstractNumId w:val="16"/>
  </w:num>
  <w:num w:numId="22" w16cid:durableId="379938919">
    <w:abstractNumId w:val="26"/>
  </w:num>
  <w:num w:numId="23" w16cid:durableId="1536961659">
    <w:abstractNumId w:val="14"/>
  </w:num>
  <w:num w:numId="24" w16cid:durableId="472646940">
    <w:abstractNumId w:val="19"/>
  </w:num>
  <w:num w:numId="25" w16cid:durableId="1612324200">
    <w:abstractNumId w:val="17"/>
  </w:num>
  <w:num w:numId="26" w16cid:durableId="2091197419">
    <w:abstractNumId w:val="21"/>
  </w:num>
  <w:num w:numId="27" w16cid:durableId="12703109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991"/>
    <w:rsid w:val="00026B4F"/>
    <w:rsid w:val="00054CF2"/>
    <w:rsid w:val="0008495B"/>
    <w:rsid w:val="000B0F4C"/>
    <w:rsid w:val="000B6144"/>
    <w:rsid w:val="0011279A"/>
    <w:rsid w:val="00141B93"/>
    <w:rsid w:val="00181A7F"/>
    <w:rsid w:val="001A0454"/>
    <w:rsid w:val="001C05B6"/>
    <w:rsid w:val="001F6647"/>
    <w:rsid w:val="00203A83"/>
    <w:rsid w:val="0020468F"/>
    <w:rsid w:val="00246C74"/>
    <w:rsid w:val="002F18F7"/>
    <w:rsid w:val="002F791C"/>
    <w:rsid w:val="003017D2"/>
    <w:rsid w:val="00323A4A"/>
    <w:rsid w:val="003660DE"/>
    <w:rsid w:val="0039282A"/>
    <w:rsid w:val="003D6F21"/>
    <w:rsid w:val="003E153E"/>
    <w:rsid w:val="00474D19"/>
    <w:rsid w:val="004D14A7"/>
    <w:rsid w:val="00530025"/>
    <w:rsid w:val="00555133"/>
    <w:rsid w:val="00565C77"/>
    <w:rsid w:val="005D77D9"/>
    <w:rsid w:val="00601AD0"/>
    <w:rsid w:val="00623F09"/>
    <w:rsid w:val="00666BB4"/>
    <w:rsid w:val="00692ADA"/>
    <w:rsid w:val="006B5AB2"/>
    <w:rsid w:val="007C2D45"/>
    <w:rsid w:val="007D0FD4"/>
    <w:rsid w:val="00816841"/>
    <w:rsid w:val="00825AF6"/>
    <w:rsid w:val="00855BDB"/>
    <w:rsid w:val="0087582A"/>
    <w:rsid w:val="008E2A2F"/>
    <w:rsid w:val="008E2ACB"/>
    <w:rsid w:val="009068BF"/>
    <w:rsid w:val="009F2F90"/>
    <w:rsid w:val="00A16D17"/>
    <w:rsid w:val="00A41200"/>
    <w:rsid w:val="00A63BEC"/>
    <w:rsid w:val="00B15620"/>
    <w:rsid w:val="00B2614D"/>
    <w:rsid w:val="00B44AAD"/>
    <w:rsid w:val="00B64F70"/>
    <w:rsid w:val="00B92753"/>
    <w:rsid w:val="00C8348E"/>
    <w:rsid w:val="00CB3326"/>
    <w:rsid w:val="00CE78CF"/>
    <w:rsid w:val="00CF048B"/>
    <w:rsid w:val="00CF5A2F"/>
    <w:rsid w:val="00D457C7"/>
    <w:rsid w:val="00D711DF"/>
    <w:rsid w:val="00D95965"/>
    <w:rsid w:val="00DD751E"/>
    <w:rsid w:val="00E83C96"/>
    <w:rsid w:val="00E86D3D"/>
    <w:rsid w:val="00EB0DED"/>
    <w:rsid w:val="00EC6236"/>
    <w:rsid w:val="00F27720"/>
    <w:rsid w:val="00F434CA"/>
    <w:rsid w:val="00F54991"/>
    <w:rsid w:val="00F602D9"/>
    <w:rsid w:val="00F65BAB"/>
    <w:rsid w:val="00F703CC"/>
    <w:rsid w:val="00F7349D"/>
    <w:rsid w:val="00F7551D"/>
    <w:rsid w:val="00F76322"/>
    <w:rsid w:val="00F86C47"/>
    <w:rsid w:val="00FA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F8859F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nb-NO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DED"/>
    <w:pPr>
      <w:autoSpaceDE w:val="0"/>
      <w:autoSpaceDN w:val="0"/>
      <w:adjustRightInd w:val="0"/>
      <w:spacing w:after="0" w:line="240" w:lineRule="auto"/>
      <w:jc w:val="left"/>
    </w:pPr>
    <w:rPr>
      <w:rFonts w:ascii="Segoe UI Light" w:hAnsi="Segoe UI Light" w:cs="Segoe UI Light"/>
      <w:color w:val="200818" w:themeColor="background2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3A4A"/>
    <w:pPr>
      <w:outlineLvl w:val="0"/>
    </w:pPr>
    <w:rPr>
      <w:rFonts w:eastAsia="Times New Roman"/>
      <w:sz w:val="56"/>
      <w:szCs w:val="56"/>
      <w:lang w:eastAsia="nb-NO"/>
    </w:rPr>
  </w:style>
  <w:style w:type="paragraph" w:styleId="Heading2">
    <w:name w:val="heading 2"/>
    <w:next w:val="Normal"/>
    <w:link w:val="Heading2Char"/>
    <w:uiPriority w:val="9"/>
    <w:unhideWhenUsed/>
    <w:qFormat/>
    <w:rsid w:val="00054CF2"/>
    <w:pPr>
      <w:outlineLvl w:val="1"/>
    </w:pPr>
    <w:rPr>
      <w:rFonts w:ascii="Segoe UI Light" w:hAnsi="Segoe UI Light" w:cs="Segoe UI Light"/>
      <w:color w:val="200818" w:themeColor="text1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3A4A"/>
    <w:pPr>
      <w:outlineLvl w:val="2"/>
    </w:pPr>
    <w:rPr>
      <w:sz w:val="28"/>
      <w:szCs w:val="28"/>
    </w:rPr>
  </w:style>
  <w:style w:type="paragraph" w:styleId="Heading4">
    <w:name w:val="heading 4"/>
    <w:basedOn w:val="NoSpacing"/>
    <w:next w:val="Normal"/>
    <w:link w:val="Heading4Char"/>
    <w:uiPriority w:val="9"/>
    <w:unhideWhenUsed/>
    <w:qFormat/>
    <w:rsid w:val="0087582A"/>
    <w:pPr>
      <w:outlineLvl w:val="3"/>
    </w:pPr>
    <w:rPr>
      <w:rFonts w:eastAsiaTheme="majorEastAsia"/>
      <w:color w:val="FF3434" w:themeColor="text2"/>
      <w:sz w:val="144"/>
      <w:szCs w:val="14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5965"/>
    <w:pPr>
      <w:outlineLvl w:val="4"/>
    </w:pPr>
    <w:rPr>
      <w:color w:val="E97132" w:themeColor="accent2"/>
      <w:sz w:val="36"/>
      <w:szCs w:val="36"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323A4A"/>
    <w:pPr>
      <w:outlineLvl w:val="5"/>
    </w:pPr>
    <w:rPr>
      <w:smallCaps/>
      <w:spacing w:val="5"/>
      <w:sz w:val="32"/>
    </w:rPr>
  </w:style>
  <w:style w:type="paragraph" w:styleId="Heading7">
    <w:name w:val="heading 7"/>
    <w:basedOn w:val="Heading6"/>
    <w:next w:val="Normal"/>
    <w:link w:val="Heading7Char"/>
    <w:uiPriority w:val="9"/>
    <w:semiHidden/>
    <w:unhideWhenUsed/>
    <w:qFormat/>
    <w:rsid w:val="00323A4A"/>
    <w:pPr>
      <w:outlineLvl w:val="6"/>
    </w:pPr>
    <w:rPr>
      <w:b/>
      <w:smallCaps w:val="0"/>
      <w:spacing w:val="10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7D9"/>
    <w:pPr>
      <w:outlineLvl w:val="7"/>
    </w:pPr>
    <w:rPr>
      <w:b/>
      <w:i/>
      <w:smallCaps/>
      <w:color w:val="BF4E14" w:themeColor="accent2" w:themeShade="BF"/>
    </w:rPr>
  </w:style>
  <w:style w:type="paragraph" w:styleId="Heading9">
    <w:name w:val="heading 9"/>
    <w:basedOn w:val="Heading8"/>
    <w:next w:val="Normal"/>
    <w:link w:val="Heading9Char"/>
    <w:uiPriority w:val="9"/>
    <w:unhideWhenUsed/>
    <w:qFormat/>
    <w:rsid w:val="005D77D9"/>
    <w:pPr>
      <w:outlineLvl w:val="8"/>
    </w:pPr>
    <w:rPr>
      <w:b w:val="0"/>
      <w:i w:val="0"/>
      <w:smallCaps w:val="0"/>
      <w:color w:val="7F340D" w:themeColor="accent2" w:themeShade="7F"/>
    </w:rPr>
  </w:style>
  <w:style w:type="character" w:default="1" w:styleId="DefaultParagraphFont">
    <w:name w:val="Default Paragraph Font"/>
    <w:uiPriority w:val="1"/>
    <w:semiHidden/>
    <w:unhideWhenUsed/>
    <w:rsid w:val="00323A4A"/>
    <w:rPr>
      <w:rFonts w:ascii="Segoe UI" w:hAnsi="Segoe UI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AAD"/>
    <w:rPr>
      <w:rFonts w:ascii="Segoe UI Light" w:eastAsia="Times New Roman" w:hAnsi="Segoe UI Light" w:cs="Segoe UI Light"/>
      <w:color w:val="200818" w:themeColor="background2"/>
      <w:sz w:val="56"/>
      <w:szCs w:val="56"/>
      <w:lang w:eastAsia="nb-NO"/>
    </w:rPr>
  </w:style>
  <w:style w:type="character" w:customStyle="1" w:styleId="Heading2Char">
    <w:name w:val="Heading 2 Char"/>
    <w:basedOn w:val="DefaultParagraphFont"/>
    <w:link w:val="Heading2"/>
    <w:uiPriority w:val="9"/>
    <w:rsid w:val="00054CF2"/>
    <w:rPr>
      <w:rFonts w:ascii="Segoe UI Light" w:hAnsi="Segoe UI Light" w:cs="Segoe UI Light"/>
      <w:color w:val="200818" w:themeColor="text1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054CF2"/>
    <w:rPr>
      <w:rFonts w:ascii="Segoe UI Light" w:hAnsi="Segoe UI Light" w:cs="Segoe UI Light"/>
      <w:color w:val="200818" w:themeColor="background2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7582A"/>
    <w:rPr>
      <w:rFonts w:ascii="Segoe UI Light" w:eastAsiaTheme="majorEastAsia" w:hAnsi="Segoe UI Light" w:cs="Segoe UI Light"/>
      <w:color w:val="FF3434" w:themeColor="text2"/>
      <w:sz w:val="144"/>
      <w:szCs w:val="144"/>
    </w:rPr>
  </w:style>
  <w:style w:type="character" w:customStyle="1" w:styleId="Heading5Char">
    <w:name w:val="Heading 5 Char"/>
    <w:basedOn w:val="DefaultParagraphFont"/>
    <w:link w:val="Heading5"/>
    <w:uiPriority w:val="9"/>
    <w:rsid w:val="00D95965"/>
    <w:rPr>
      <w:rFonts w:ascii="Segoe UI Light" w:hAnsi="Segoe UI Light" w:cs="Segoe UI Light"/>
      <w:color w:val="E97132" w:themeColor="accent2"/>
      <w:sz w:val="36"/>
      <w:szCs w:val="36"/>
    </w:rPr>
  </w:style>
  <w:style w:type="character" w:customStyle="1" w:styleId="Heading6Char">
    <w:name w:val="Heading 6 Char"/>
    <w:basedOn w:val="DefaultParagraphFont"/>
    <w:link w:val="Heading6"/>
    <w:uiPriority w:val="9"/>
    <w:rsid w:val="00323A4A"/>
    <w:rPr>
      <w:rFonts w:ascii="Segoe UI Light" w:hAnsi="Segoe UI Light" w:cs="Segoe UI Light"/>
      <w:smallCaps/>
      <w:color w:val="E97132" w:themeColor="accent2"/>
      <w:spacing w:val="5"/>
      <w:sz w:val="32"/>
      <w:szCs w:val="3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3A4A"/>
    <w:rPr>
      <w:rFonts w:ascii="Segoe UI Light" w:hAnsi="Segoe UI Light" w:cs="Segoe UI Light"/>
      <w:b/>
      <w:color w:val="E97132" w:themeColor="accent2"/>
      <w:spacing w:val="10"/>
      <w:sz w:val="28"/>
      <w:szCs w:val="3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7D9"/>
    <w:rPr>
      <w:rFonts w:ascii="Segoe UI" w:hAnsi="Segoe UI"/>
      <w:b/>
      <w:i/>
      <w:smallCaps/>
      <w:color w:val="BF4E1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rsid w:val="00323A4A"/>
    <w:rPr>
      <w:rFonts w:ascii="Segoe UI Light" w:hAnsi="Segoe UI Light" w:cs="Segoe UI Light"/>
      <w:color w:val="7F340D" w:themeColor="accent2" w:themeShade="7F"/>
      <w:sz w:val="22"/>
      <w:szCs w:val="22"/>
    </w:rPr>
  </w:style>
  <w:style w:type="paragraph" w:styleId="Title">
    <w:name w:val="Title"/>
    <w:basedOn w:val="Heading4"/>
    <w:next w:val="Normal"/>
    <w:link w:val="TitleChar"/>
    <w:uiPriority w:val="10"/>
    <w:qFormat/>
    <w:rsid w:val="0087582A"/>
    <w:rPr>
      <w:caps/>
    </w:rPr>
  </w:style>
  <w:style w:type="character" w:customStyle="1" w:styleId="TitleChar">
    <w:name w:val="Title Char"/>
    <w:basedOn w:val="DefaultParagraphFont"/>
    <w:link w:val="Title"/>
    <w:uiPriority w:val="10"/>
    <w:rsid w:val="0087582A"/>
    <w:rPr>
      <w:rFonts w:ascii="Segoe UI Light" w:eastAsiaTheme="majorEastAsia" w:hAnsi="Segoe UI Light" w:cs="Segoe UI Light"/>
      <w:caps/>
      <w:color w:val="FF3434" w:themeColor="text2"/>
      <w:sz w:val="144"/>
      <w:szCs w:val="144"/>
    </w:rPr>
  </w:style>
  <w:style w:type="paragraph" w:styleId="Subtitle">
    <w:name w:val="Subtitle"/>
    <w:basedOn w:val="Heading5"/>
    <w:next w:val="Normal"/>
    <w:link w:val="SubtitleChar"/>
    <w:uiPriority w:val="11"/>
    <w:qFormat/>
    <w:rsid w:val="00F602D9"/>
    <w:rPr>
      <w:rFonts w:ascii="Segoe UI" w:hAnsi="Segoe UI"/>
    </w:rPr>
  </w:style>
  <w:style w:type="character" w:customStyle="1" w:styleId="SubtitleChar">
    <w:name w:val="Subtitle Char"/>
    <w:basedOn w:val="DefaultParagraphFont"/>
    <w:link w:val="Subtitle"/>
    <w:uiPriority w:val="11"/>
    <w:rsid w:val="00F602D9"/>
    <w:rPr>
      <w:rFonts w:ascii="Segoe UI" w:hAnsi="Segoe UI" w:cs="Segoe UI Light"/>
      <w:color w:val="E97132" w:themeColor="accent2"/>
      <w:sz w:val="36"/>
      <w:szCs w:val="36"/>
    </w:rPr>
  </w:style>
  <w:style w:type="paragraph" w:styleId="Quote">
    <w:name w:val="Quote"/>
    <w:basedOn w:val="Normal"/>
    <w:next w:val="Normal"/>
    <w:link w:val="QuoteChar"/>
    <w:uiPriority w:val="29"/>
    <w:qFormat/>
    <w:rsid w:val="005D77D9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D77D9"/>
    <w:rPr>
      <w:rFonts w:ascii="Segoe UI" w:hAnsi="Segoe UI"/>
      <w:i/>
    </w:rPr>
  </w:style>
  <w:style w:type="paragraph" w:styleId="ListParagraph">
    <w:name w:val="List Paragraph"/>
    <w:basedOn w:val="Normal"/>
    <w:uiPriority w:val="34"/>
    <w:qFormat/>
    <w:rsid w:val="005D77D9"/>
    <w:pPr>
      <w:ind w:left="720"/>
      <w:contextualSpacing/>
    </w:pPr>
  </w:style>
  <w:style w:type="character" w:styleId="IntenseEmphasis">
    <w:name w:val="Intense Emphasis"/>
    <w:uiPriority w:val="21"/>
    <w:qFormat/>
    <w:rsid w:val="005D77D9"/>
    <w:rPr>
      <w:b/>
      <w:i/>
      <w:color w:val="E97132" w:themeColor="accent2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7D9"/>
    <w:pPr>
      <w:pBdr>
        <w:top w:val="single" w:sz="8" w:space="10" w:color="BF4E14" w:themeColor="accent2" w:themeShade="BF"/>
        <w:left w:val="single" w:sz="8" w:space="10" w:color="BF4E14" w:themeColor="accent2" w:themeShade="BF"/>
        <w:bottom w:val="single" w:sz="8" w:space="10" w:color="BF4E14" w:themeColor="accent2" w:themeShade="BF"/>
        <w:right w:val="single" w:sz="8" w:space="10" w:color="BF4E14" w:themeColor="accent2" w:themeShade="BF"/>
      </w:pBdr>
      <w:shd w:val="clear" w:color="auto" w:fill="E97132" w:themeFill="accent2"/>
      <w:spacing w:before="140" w:after="140"/>
      <w:ind w:left="1440" w:right="1440"/>
    </w:pPr>
    <w:rPr>
      <w:b/>
      <w:i/>
      <w:color w:val="EFE5E9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7D9"/>
    <w:rPr>
      <w:rFonts w:ascii="Segoe UI" w:hAnsi="Segoe UI"/>
      <w:b/>
      <w:i/>
      <w:color w:val="EFE5E9" w:themeColor="background1"/>
      <w:shd w:val="clear" w:color="auto" w:fill="E97132" w:themeFill="accent2"/>
    </w:rPr>
  </w:style>
  <w:style w:type="character" w:styleId="IntenseReference">
    <w:name w:val="Intense Reference"/>
    <w:uiPriority w:val="32"/>
    <w:qFormat/>
    <w:rsid w:val="005D77D9"/>
    <w:rPr>
      <w:b/>
      <w:bCs/>
      <w:smallCaps/>
      <w:spacing w:val="5"/>
      <w:sz w:val="22"/>
      <w:szCs w:val="22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D77D9"/>
    <w:rPr>
      <w:b/>
      <w:bCs/>
      <w:caps/>
      <w:sz w:val="16"/>
      <w:szCs w:val="18"/>
    </w:rPr>
  </w:style>
  <w:style w:type="character" w:styleId="Strong">
    <w:name w:val="Strong"/>
    <w:uiPriority w:val="22"/>
    <w:qFormat/>
    <w:rsid w:val="005D77D9"/>
    <w:rPr>
      <w:b/>
      <w:color w:val="E97132" w:themeColor="accent2"/>
    </w:rPr>
  </w:style>
  <w:style w:type="character" w:styleId="Emphasis">
    <w:name w:val="Emphasis"/>
    <w:uiPriority w:val="20"/>
    <w:qFormat/>
    <w:rsid w:val="005D77D9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5D77D9"/>
  </w:style>
  <w:style w:type="character" w:customStyle="1" w:styleId="NoSpacingChar">
    <w:name w:val="No Spacing Char"/>
    <w:basedOn w:val="DefaultParagraphFont"/>
    <w:link w:val="NoSpacing"/>
    <w:uiPriority w:val="1"/>
    <w:rsid w:val="005D77D9"/>
    <w:rPr>
      <w:rFonts w:ascii="Segoe UI" w:hAnsi="Segoe UI"/>
    </w:rPr>
  </w:style>
  <w:style w:type="character" w:styleId="SubtleEmphasis">
    <w:name w:val="Subtle Emphasis"/>
    <w:uiPriority w:val="19"/>
    <w:qFormat/>
    <w:rsid w:val="005D77D9"/>
    <w:rPr>
      <w:i/>
    </w:rPr>
  </w:style>
  <w:style w:type="character" w:styleId="SubtleReference">
    <w:name w:val="Subtle Reference"/>
    <w:uiPriority w:val="31"/>
    <w:qFormat/>
    <w:rsid w:val="005D77D9"/>
    <w:rPr>
      <w:b/>
    </w:rPr>
  </w:style>
  <w:style w:type="character" w:styleId="BookTitle">
    <w:name w:val="Book Title"/>
    <w:uiPriority w:val="33"/>
    <w:qFormat/>
    <w:rsid w:val="005D77D9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D77D9"/>
    <w:pPr>
      <w:outlineLvl w:val="9"/>
    </w:pPr>
  </w:style>
  <w:style w:type="paragraph" w:styleId="NormalWeb">
    <w:name w:val="Normal (Web)"/>
    <w:basedOn w:val="Normal"/>
    <w:uiPriority w:val="99"/>
    <w:unhideWhenUsed/>
    <w:rsid w:val="00DD75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Header">
    <w:name w:val="header"/>
    <w:basedOn w:val="Normal"/>
    <w:link w:val="HeaderChar"/>
    <w:uiPriority w:val="99"/>
    <w:unhideWhenUsed/>
    <w:rsid w:val="00EB0DE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DED"/>
    <w:rPr>
      <w:rFonts w:ascii="Segoe UI Light" w:hAnsi="Segoe UI Light" w:cs="Segoe UI Light"/>
      <w:color w:val="200818" w:themeColor="background2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92753"/>
    <w:pPr>
      <w:tabs>
        <w:tab w:val="center" w:pos="4536"/>
        <w:tab w:val="right" w:pos="9072"/>
      </w:tabs>
      <w:jc w:val="both"/>
    </w:pPr>
    <w:rPr>
      <w:color w:val="EFE5E9" w:themeColor="background1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B92753"/>
    <w:rPr>
      <w:rFonts w:ascii="Segoe UI Light" w:hAnsi="Segoe UI Light" w:cs="Segoe UI Light"/>
      <w:color w:val="EFE5E9" w:themeColor="background1"/>
      <w:sz w:val="16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4D14A7"/>
    <w:rPr>
      <w:rFonts w:ascii="Segoe UI" w:hAnsi="Segoe UI"/>
    </w:rPr>
  </w:style>
  <w:style w:type="numbering" w:customStyle="1" w:styleId="Gjeldendeliste1">
    <w:name w:val="Gjeldende liste1"/>
    <w:uiPriority w:val="99"/>
    <w:rsid w:val="00B44AAD"/>
    <w:pPr>
      <w:numPr>
        <w:numId w:val="8"/>
      </w:numPr>
    </w:pPr>
  </w:style>
  <w:style w:type="numbering" w:customStyle="1" w:styleId="Gjeldendeliste2">
    <w:name w:val="Gjeldende liste2"/>
    <w:uiPriority w:val="99"/>
    <w:rsid w:val="00B44AAD"/>
    <w:pPr>
      <w:numPr>
        <w:numId w:val="9"/>
      </w:numPr>
    </w:pPr>
  </w:style>
  <w:style w:type="numbering" w:customStyle="1" w:styleId="Gjeldendeliste3">
    <w:name w:val="Gjeldende liste3"/>
    <w:uiPriority w:val="99"/>
    <w:rsid w:val="00B44AAD"/>
    <w:pPr>
      <w:numPr>
        <w:numId w:val="10"/>
      </w:numPr>
    </w:pPr>
  </w:style>
  <w:style w:type="numbering" w:customStyle="1" w:styleId="Gjeldendeliste4">
    <w:name w:val="Gjeldende liste4"/>
    <w:uiPriority w:val="99"/>
    <w:rsid w:val="00B92753"/>
    <w:pPr>
      <w:numPr>
        <w:numId w:val="12"/>
      </w:numPr>
    </w:pPr>
  </w:style>
  <w:style w:type="paragraph" w:customStyle="1" w:styleId="OverskriftNummer">
    <w:name w:val="Overskrift Nummer"/>
    <w:basedOn w:val="Heading2"/>
    <w:autoRedefine/>
    <w:qFormat/>
    <w:rsid w:val="00323A4A"/>
    <w:pPr>
      <w:numPr>
        <w:numId w:val="11"/>
      </w:numPr>
    </w:pPr>
    <w:rPr>
      <w:caps/>
      <w:color w:val="FF3434" w:themeColor="text2"/>
    </w:rPr>
  </w:style>
  <w:style w:type="numbering" w:customStyle="1" w:styleId="Gjeldendeliste5">
    <w:name w:val="Gjeldende liste5"/>
    <w:uiPriority w:val="99"/>
    <w:rsid w:val="00666BB4"/>
    <w:pPr>
      <w:numPr>
        <w:numId w:val="13"/>
      </w:numPr>
    </w:pPr>
  </w:style>
  <w:style w:type="numbering" w:customStyle="1" w:styleId="Gjeldendeliste6">
    <w:name w:val="Gjeldende liste6"/>
    <w:uiPriority w:val="99"/>
    <w:rsid w:val="00054CF2"/>
    <w:pPr>
      <w:numPr>
        <w:numId w:val="14"/>
      </w:numPr>
    </w:pPr>
  </w:style>
  <w:style w:type="numbering" w:customStyle="1" w:styleId="Gjeldendeliste7">
    <w:name w:val="Gjeldende liste7"/>
    <w:uiPriority w:val="99"/>
    <w:rsid w:val="00054CF2"/>
    <w:pPr>
      <w:numPr>
        <w:numId w:val="15"/>
      </w:numPr>
    </w:pPr>
  </w:style>
  <w:style w:type="numbering" w:customStyle="1" w:styleId="Gjeldendeliste8">
    <w:name w:val="Gjeldende liste8"/>
    <w:uiPriority w:val="99"/>
    <w:rsid w:val="00054CF2"/>
    <w:pPr>
      <w:numPr>
        <w:numId w:val="16"/>
      </w:numPr>
    </w:pPr>
  </w:style>
  <w:style w:type="numbering" w:customStyle="1" w:styleId="Gjeldendeliste9">
    <w:name w:val="Gjeldende liste9"/>
    <w:uiPriority w:val="99"/>
    <w:rsid w:val="00054CF2"/>
    <w:pPr>
      <w:numPr>
        <w:numId w:val="17"/>
      </w:numPr>
    </w:pPr>
  </w:style>
  <w:style w:type="numbering" w:customStyle="1" w:styleId="Gjeldendeliste10">
    <w:name w:val="Gjeldende liste10"/>
    <w:uiPriority w:val="99"/>
    <w:rsid w:val="00054CF2"/>
    <w:pPr>
      <w:numPr>
        <w:numId w:val="18"/>
      </w:numPr>
    </w:pPr>
  </w:style>
  <w:style w:type="numbering" w:customStyle="1" w:styleId="Gjeldendeliste11">
    <w:name w:val="Gjeldende liste11"/>
    <w:uiPriority w:val="99"/>
    <w:rsid w:val="00054CF2"/>
    <w:pPr>
      <w:numPr>
        <w:numId w:val="19"/>
      </w:numPr>
    </w:pPr>
  </w:style>
  <w:style w:type="numbering" w:customStyle="1" w:styleId="Gjeldendeliste12">
    <w:name w:val="Gjeldende liste12"/>
    <w:uiPriority w:val="99"/>
    <w:rsid w:val="00054CF2"/>
    <w:pPr>
      <w:numPr>
        <w:numId w:val="20"/>
      </w:numPr>
    </w:pPr>
  </w:style>
  <w:style w:type="numbering" w:customStyle="1" w:styleId="Gjeldendeliste13">
    <w:name w:val="Gjeldende liste13"/>
    <w:uiPriority w:val="99"/>
    <w:rsid w:val="00825AF6"/>
    <w:pPr>
      <w:numPr>
        <w:numId w:val="21"/>
      </w:numPr>
    </w:pPr>
  </w:style>
  <w:style w:type="numbering" w:customStyle="1" w:styleId="CurrentList1">
    <w:name w:val="Current List1"/>
    <w:uiPriority w:val="99"/>
    <w:rsid w:val="00323A4A"/>
    <w:pPr>
      <w:numPr>
        <w:numId w:val="25"/>
      </w:numPr>
    </w:pPr>
  </w:style>
  <w:style w:type="numbering" w:customStyle="1" w:styleId="CurrentList2">
    <w:name w:val="Current List2"/>
    <w:uiPriority w:val="99"/>
    <w:rsid w:val="00323A4A"/>
    <w:pPr>
      <w:numPr>
        <w:numId w:val="26"/>
      </w:numPr>
    </w:pPr>
  </w:style>
  <w:style w:type="numbering" w:customStyle="1" w:styleId="CurrentList3">
    <w:name w:val="Current List3"/>
    <w:uiPriority w:val="99"/>
    <w:rsid w:val="00323A4A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1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e KENett">
  <a:themeElements>
    <a:clrScheme name="KE nett">
      <a:dk1>
        <a:srgbClr val="200818"/>
      </a:dk1>
      <a:lt1>
        <a:srgbClr val="EFE5E9"/>
      </a:lt1>
      <a:dk2>
        <a:srgbClr val="FF3434"/>
      </a:dk2>
      <a:lt2>
        <a:srgbClr val="200818"/>
      </a:lt2>
      <a:accent1>
        <a:srgbClr val="B7D9FF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EF5B7B-06FF-6743-A5D9-3D250C549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KE Nett - word mal - blank.dotx</Template>
  <TotalTime>48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TARIFFVILKÅR FOR NETTLEIE</vt:lpstr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TARIFFVILKÅR FOR NETTLEIE</dc:title>
  <dc:subject>1. Januar 2019</dc:subject>
  <dc:creator>Frank Christian Brambo</dc:creator>
  <cp:keywords/>
  <dc:description/>
  <cp:lastModifiedBy>chris</cp:lastModifiedBy>
  <cp:revision>2</cp:revision>
  <dcterms:created xsi:type="dcterms:W3CDTF">2026-03-16T13:50:00Z</dcterms:created>
  <dcterms:modified xsi:type="dcterms:W3CDTF">2026-03-16T13:50:00Z</dcterms:modified>
</cp:coreProperties>
</file>